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F8460" w14:textId="3C451BBF" w:rsidR="00DC2B7A" w:rsidRPr="00E115FA" w:rsidRDefault="000807B7" w:rsidP="00C370C8">
      <w:pPr>
        <w:spacing w:line="240" w:lineRule="auto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>様式第</w:t>
      </w:r>
      <w:r w:rsidR="00A84BA7" w:rsidRPr="00E115FA">
        <w:rPr>
          <w:rFonts w:asciiTheme="minorEastAsia" w:eastAsiaTheme="minorEastAsia" w:hAnsiTheme="minorEastAsia" w:hint="eastAsia"/>
          <w:szCs w:val="24"/>
        </w:rPr>
        <w:t>２</w:t>
      </w:r>
      <w:r w:rsidRPr="00E115FA">
        <w:rPr>
          <w:rFonts w:asciiTheme="minorEastAsia" w:eastAsiaTheme="minorEastAsia" w:hAnsiTheme="minorEastAsia" w:hint="eastAsia"/>
          <w:szCs w:val="24"/>
        </w:rPr>
        <w:t>号（第</w:t>
      </w:r>
      <w:r w:rsidR="00C370C8" w:rsidRPr="00E115FA">
        <w:rPr>
          <w:rFonts w:asciiTheme="minorEastAsia" w:eastAsiaTheme="minorEastAsia" w:hAnsiTheme="minorEastAsia" w:hint="eastAsia"/>
          <w:szCs w:val="24"/>
        </w:rPr>
        <w:t>５</w:t>
      </w:r>
      <w:r w:rsidRPr="00E115FA">
        <w:rPr>
          <w:rFonts w:asciiTheme="minorEastAsia" w:eastAsiaTheme="minorEastAsia" w:hAnsiTheme="minorEastAsia" w:hint="eastAsia"/>
          <w:szCs w:val="24"/>
        </w:rPr>
        <w:t>条関係）</w:t>
      </w:r>
    </w:p>
    <w:p w14:paraId="533F6561" w14:textId="1036EF30" w:rsidR="0051795F" w:rsidRPr="00E115FA" w:rsidRDefault="0051795F" w:rsidP="00C370C8">
      <w:pPr>
        <w:spacing w:line="240" w:lineRule="auto"/>
        <w:jc w:val="right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 xml:space="preserve">　　　　年</w:t>
      </w:r>
      <w:r w:rsidR="00A737B3" w:rsidRPr="00E115FA"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E115FA">
        <w:rPr>
          <w:rFonts w:asciiTheme="minorEastAsia" w:eastAsiaTheme="minorEastAsia" w:hAnsiTheme="minorEastAsia" w:hint="eastAsia"/>
          <w:szCs w:val="24"/>
        </w:rPr>
        <w:t>月</w:t>
      </w:r>
      <w:r w:rsidR="00A737B3" w:rsidRPr="00E115FA"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E115FA">
        <w:rPr>
          <w:rFonts w:asciiTheme="minorEastAsia" w:eastAsiaTheme="minorEastAsia" w:hAnsiTheme="minorEastAsia" w:hint="eastAsia"/>
          <w:szCs w:val="24"/>
        </w:rPr>
        <w:t xml:space="preserve">日　　</w:t>
      </w:r>
    </w:p>
    <w:p w14:paraId="42211281" w14:textId="77777777" w:rsidR="0051795F" w:rsidRPr="00E115FA" w:rsidRDefault="0051795F" w:rsidP="00C370C8">
      <w:pPr>
        <w:spacing w:line="240" w:lineRule="auto"/>
        <w:jc w:val="right"/>
        <w:rPr>
          <w:rFonts w:asciiTheme="minorEastAsia" w:eastAsiaTheme="minorEastAsia" w:hAnsiTheme="minorEastAsia"/>
          <w:szCs w:val="24"/>
        </w:rPr>
      </w:pPr>
    </w:p>
    <w:p w14:paraId="09CFB7A8" w14:textId="51CFFFD6" w:rsidR="0051795F" w:rsidRPr="00E115FA" w:rsidRDefault="0051795F" w:rsidP="00C370C8">
      <w:pPr>
        <w:spacing w:line="240" w:lineRule="auto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 xml:space="preserve">　</w:t>
      </w:r>
      <w:r w:rsidR="00D00A8E" w:rsidRPr="00E115FA">
        <w:rPr>
          <w:rFonts w:asciiTheme="minorEastAsia" w:eastAsiaTheme="minorEastAsia" w:hAnsiTheme="minorEastAsia" w:hint="eastAsia"/>
          <w:szCs w:val="24"/>
        </w:rPr>
        <w:t>（宛先）</w:t>
      </w:r>
      <w:r w:rsidRPr="00E115FA">
        <w:rPr>
          <w:rFonts w:asciiTheme="minorEastAsia" w:eastAsiaTheme="minorEastAsia" w:hAnsiTheme="minorEastAsia" w:hint="eastAsia"/>
          <w:szCs w:val="24"/>
        </w:rPr>
        <w:t>五島市長</w:t>
      </w:r>
    </w:p>
    <w:p w14:paraId="00C564E1" w14:textId="249B4A30" w:rsidR="0051795F" w:rsidRPr="00E115FA" w:rsidRDefault="0051795F" w:rsidP="00C370C8">
      <w:pPr>
        <w:spacing w:line="240" w:lineRule="auto"/>
        <w:rPr>
          <w:rFonts w:asciiTheme="minorEastAsia" w:eastAsiaTheme="minorEastAsia" w:hAnsiTheme="minorEastAsia"/>
          <w:szCs w:val="24"/>
        </w:rPr>
      </w:pPr>
    </w:p>
    <w:p w14:paraId="184AD410" w14:textId="36D7DDB2" w:rsidR="00C370C8" w:rsidRPr="00E115FA" w:rsidRDefault="00C370C8" w:rsidP="00C370C8">
      <w:pPr>
        <w:spacing w:line="240" w:lineRule="auto"/>
        <w:ind w:leftChars="-165" w:left="4746" w:hangingChars="2101" w:hanging="5150"/>
        <w:jc w:val="right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 xml:space="preserve">申請者　住　　所　　　　　　　　　　　　　　　　</w:t>
      </w:r>
    </w:p>
    <w:p w14:paraId="09B61EB7" w14:textId="27778ADA" w:rsidR="00C370C8" w:rsidRDefault="00C370C8" w:rsidP="00C370C8">
      <w:pPr>
        <w:spacing w:line="240" w:lineRule="auto"/>
        <w:ind w:leftChars="-165" w:left="4746" w:hangingChars="2101" w:hanging="5150"/>
        <w:jc w:val="right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>氏　　名</w:t>
      </w:r>
      <w:r w:rsidR="004A6C53">
        <w:rPr>
          <w:rFonts w:asciiTheme="minorEastAsia" w:eastAsiaTheme="minorEastAsia" w:hAnsiTheme="minorEastAsia" w:hint="eastAsia"/>
          <w:szCs w:val="24"/>
        </w:rPr>
        <w:t xml:space="preserve">　　　　　　　　　　</w:t>
      </w:r>
      <w:r w:rsidRPr="00E115FA">
        <w:rPr>
          <w:rFonts w:asciiTheme="minorEastAsia" w:eastAsiaTheme="minorEastAsia" w:hAnsiTheme="minorEastAsia" w:hint="eastAsia"/>
          <w:szCs w:val="24"/>
        </w:rPr>
        <w:t xml:space="preserve">　　　　　　</w:t>
      </w:r>
    </w:p>
    <w:p w14:paraId="7AF4E23B" w14:textId="77777777" w:rsidR="00420AF6" w:rsidRPr="00420AF6" w:rsidRDefault="00420AF6" w:rsidP="00C370C8">
      <w:pPr>
        <w:spacing w:line="240" w:lineRule="auto"/>
        <w:ind w:leftChars="-165" w:left="4746" w:hangingChars="2101" w:hanging="5150"/>
        <w:jc w:val="right"/>
        <w:rPr>
          <w:rFonts w:asciiTheme="minorEastAsia" w:eastAsiaTheme="minorEastAsia" w:hAnsiTheme="minorEastAsia" w:hint="eastAsia"/>
          <w:szCs w:val="24"/>
        </w:rPr>
      </w:pPr>
    </w:p>
    <w:p w14:paraId="2AC50F19" w14:textId="30169FD8" w:rsidR="00C370C8" w:rsidRPr="004A6C53" w:rsidRDefault="004A6C53" w:rsidP="00C370C8">
      <w:pPr>
        <w:spacing w:line="240" w:lineRule="auto"/>
        <w:ind w:leftChars="-165" w:left="4326" w:hangingChars="2101" w:hanging="4730"/>
        <w:jc w:val="right"/>
        <w:rPr>
          <w:rFonts w:asciiTheme="minorEastAsia" w:eastAsiaTheme="minorEastAsia" w:hAnsiTheme="minorEastAsia"/>
          <w:sz w:val="22"/>
          <w:szCs w:val="22"/>
        </w:rPr>
      </w:pPr>
      <w:r w:rsidRPr="004A6C53">
        <w:rPr>
          <w:rFonts w:asciiTheme="minorEastAsia" w:eastAsiaTheme="minorEastAsia" w:hAnsiTheme="minorEastAsia" w:hint="eastAsia"/>
          <w:sz w:val="22"/>
          <w:szCs w:val="22"/>
        </w:rPr>
        <w:t>（法人にあっては名称</w:t>
      </w:r>
      <w:r w:rsidR="00C370C8" w:rsidRPr="004A6C53">
        <w:rPr>
          <w:rFonts w:asciiTheme="minorEastAsia" w:eastAsiaTheme="minorEastAsia" w:hAnsiTheme="minorEastAsia" w:hint="eastAsia"/>
          <w:sz w:val="22"/>
          <w:szCs w:val="22"/>
        </w:rPr>
        <w:t xml:space="preserve">及び代表者の氏名）（※）　</w:t>
      </w:r>
    </w:p>
    <w:p w14:paraId="13050418" w14:textId="42E719DC" w:rsidR="00C370C8" w:rsidRPr="00E115FA" w:rsidRDefault="00C370C8" w:rsidP="00C370C8">
      <w:pPr>
        <w:spacing w:line="240" w:lineRule="auto"/>
        <w:ind w:leftChars="-165" w:left="4746" w:hangingChars="2101" w:hanging="5150"/>
        <w:jc w:val="right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  <w:szCs w:val="24"/>
        </w:rPr>
        <w:t xml:space="preserve">電話番号　　　　　　　　　　　　　　　　</w:t>
      </w:r>
    </w:p>
    <w:p w14:paraId="29EEC9FD" w14:textId="64E109E5" w:rsidR="0051795F" w:rsidRPr="00E115FA" w:rsidRDefault="00C370C8" w:rsidP="00C370C8">
      <w:pPr>
        <w:spacing w:line="240" w:lineRule="auto"/>
        <w:jc w:val="right"/>
        <w:rPr>
          <w:rFonts w:asciiTheme="minorEastAsia" w:eastAsiaTheme="minorEastAsia" w:hAnsiTheme="minorEastAsia"/>
        </w:rPr>
      </w:pPr>
      <w:r w:rsidRPr="00E115FA">
        <w:rPr>
          <w:rFonts w:asciiTheme="minorEastAsia" w:eastAsiaTheme="minorEastAsia" w:hAnsiTheme="minorEastAsia" w:hint="eastAsia"/>
          <w:sz w:val="14"/>
          <w:szCs w:val="14"/>
        </w:rPr>
        <w:t>(※)本人（代表者）が手書きしない場合は、記名押印してください。</w:t>
      </w:r>
    </w:p>
    <w:p w14:paraId="25E8AE20" w14:textId="77777777" w:rsidR="00C370C8" w:rsidRPr="00E115FA" w:rsidRDefault="00C370C8" w:rsidP="00C370C8">
      <w:pPr>
        <w:spacing w:line="240" w:lineRule="auto"/>
        <w:ind w:left="210" w:right="210" w:firstLine="210"/>
        <w:rPr>
          <w:rFonts w:asciiTheme="minorEastAsia" w:eastAsiaTheme="minorEastAsia" w:hAnsiTheme="minorEastAsia"/>
        </w:rPr>
      </w:pPr>
    </w:p>
    <w:p w14:paraId="646AFE2D" w14:textId="77777777" w:rsidR="00C370C8" w:rsidRPr="00E115FA" w:rsidRDefault="00C370C8" w:rsidP="00C370C8">
      <w:pPr>
        <w:spacing w:line="240" w:lineRule="auto"/>
        <w:jc w:val="center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</w:rPr>
        <w:t>人材確保・育成対策補助金交付</w:t>
      </w:r>
      <w:r w:rsidRPr="00E115FA">
        <w:rPr>
          <w:rFonts w:asciiTheme="minorEastAsia" w:eastAsiaTheme="minorEastAsia" w:hAnsiTheme="minorEastAsia" w:hint="eastAsia"/>
          <w:szCs w:val="24"/>
        </w:rPr>
        <w:t>請求書</w:t>
      </w:r>
    </w:p>
    <w:p w14:paraId="48C7B724" w14:textId="7BC6CA6F" w:rsidR="0051795F" w:rsidRPr="00E115FA" w:rsidRDefault="003A4B48" w:rsidP="00C370C8">
      <w:pPr>
        <w:spacing w:line="240" w:lineRule="auto"/>
        <w:ind w:right="210" w:firstLineChars="100" w:firstLine="245"/>
        <w:rPr>
          <w:rFonts w:asciiTheme="minorEastAsia" w:eastAsiaTheme="minorEastAsia" w:hAnsiTheme="minorEastAsia"/>
          <w:szCs w:val="24"/>
        </w:rPr>
      </w:pPr>
      <w:r w:rsidRPr="00E115FA">
        <w:rPr>
          <w:rFonts w:asciiTheme="minorEastAsia" w:eastAsiaTheme="minorEastAsia" w:hAnsiTheme="minorEastAsia" w:hint="eastAsia"/>
        </w:rPr>
        <w:t>人材確保・育成対策補助金</w:t>
      </w:r>
      <w:r w:rsidR="00C370C8" w:rsidRPr="00E115FA">
        <w:rPr>
          <w:rFonts w:asciiTheme="minorEastAsia" w:eastAsiaTheme="minorEastAsia" w:hAnsiTheme="minorEastAsia" w:hint="eastAsia"/>
        </w:rPr>
        <w:t>について、次のとおり請求します。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48"/>
        <w:gridCol w:w="4259"/>
        <w:gridCol w:w="8"/>
        <w:gridCol w:w="607"/>
        <w:gridCol w:w="607"/>
        <w:gridCol w:w="608"/>
        <w:gridCol w:w="607"/>
        <w:gridCol w:w="608"/>
        <w:gridCol w:w="607"/>
        <w:gridCol w:w="608"/>
      </w:tblGrid>
      <w:tr w:rsidR="00E115FA" w:rsidRPr="00E115FA" w14:paraId="6A253EB2" w14:textId="77777777" w:rsidTr="00C370C8">
        <w:trPr>
          <w:cantSplit/>
          <w:trHeight w:hRule="exact" w:val="420"/>
        </w:trPr>
        <w:tc>
          <w:tcPr>
            <w:tcW w:w="548" w:type="dxa"/>
            <w:vMerge w:val="restart"/>
            <w:shd w:val="pct20" w:color="000000" w:fill="FFFFFF"/>
            <w:textDirection w:val="tbRlV"/>
            <w:vAlign w:val="center"/>
          </w:tcPr>
          <w:p w14:paraId="461C87B3" w14:textId="2900B421" w:rsidR="0051795F" w:rsidRPr="00E115FA" w:rsidRDefault="00320AAC" w:rsidP="00C370C8">
            <w:pPr>
              <w:spacing w:line="240" w:lineRule="auto"/>
              <w:ind w:left="105" w:right="105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</w:rPr>
              <w:t xml:space="preserve">振　　　　</w:t>
            </w:r>
            <w:r w:rsidR="00C370C8" w:rsidRPr="00E115FA">
              <w:rPr>
                <w:rFonts w:asciiTheme="minorEastAsia" w:eastAsiaTheme="minorEastAsia" w:hAnsiTheme="minorEastAsia" w:hint="eastAsia"/>
              </w:rPr>
              <w:t>込</w:t>
            </w:r>
            <w:r w:rsidRPr="00E115FA">
              <w:rPr>
                <w:rFonts w:asciiTheme="minorEastAsia" w:eastAsiaTheme="minorEastAsia" w:hAnsiTheme="minorEastAsia" w:hint="eastAsia"/>
              </w:rPr>
              <w:t xml:space="preserve">　　　　先</w:t>
            </w:r>
          </w:p>
        </w:tc>
        <w:tc>
          <w:tcPr>
            <w:tcW w:w="4259" w:type="dxa"/>
            <w:shd w:val="pct20" w:color="000000" w:fill="FFFFFF"/>
            <w:vAlign w:val="center"/>
          </w:tcPr>
          <w:p w14:paraId="4F8EBFBC" w14:textId="77777777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  <w:spacing w:val="131"/>
                <w:kern w:val="0"/>
              </w:rPr>
              <w:t>金融機関</w:t>
            </w:r>
            <w:r w:rsidRPr="00E115FA">
              <w:rPr>
                <w:rFonts w:asciiTheme="minorEastAsia" w:eastAsiaTheme="minorEastAsia" w:hAnsiTheme="minorEastAsia" w:hint="eastAsia"/>
                <w:spacing w:val="1"/>
                <w:kern w:val="0"/>
              </w:rPr>
              <w:t>名</w:t>
            </w:r>
          </w:p>
        </w:tc>
        <w:tc>
          <w:tcPr>
            <w:tcW w:w="4260" w:type="dxa"/>
            <w:gridSpan w:val="8"/>
            <w:shd w:val="pct20" w:color="000000" w:fill="FFFFFF"/>
            <w:vAlign w:val="center"/>
          </w:tcPr>
          <w:p w14:paraId="325E63BE" w14:textId="0DD23E39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</w:rPr>
              <w:t>支　店（支　所</w:t>
            </w:r>
            <w:r w:rsidR="00F601E4" w:rsidRPr="00E115FA">
              <w:rPr>
                <w:rFonts w:asciiTheme="minorEastAsia" w:eastAsiaTheme="minorEastAsia" w:hAnsiTheme="minorEastAsia" w:hint="eastAsia"/>
              </w:rPr>
              <w:t>・出張所</w:t>
            </w:r>
            <w:r w:rsidRPr="00E115FA">
              <w:rPr>
                <w:rFonts w:asciiTheme="minorEastAsia" w:eastAsiaTheme="minorEastAsia" w:hAnsiTheme="minorEastAsia" w:hint="eastAsia"/>
              </w:rPr>
              <w:t>）名</w:t>
            </w:r>
          </w:p>
        </w:tc>
      </w:tr>
      <w:tr w:rsidR="00E115FA" w:rsidRPr="00E115FA" w14:paraId="50002D38" w14:textId="77777777" w:rsidTr="00C370C8">
        <w:trPr>
          <w:cantSplit/>
          <w:trHeight w:hRule="exact" w:val="630"/>
        </w:trPr>
        <w:tc>
          <w:tcPr>
            <w:tcW w:w="548" w:type="dxa"/>
            <w:vMerge/>
            <w:shd w:val="clear" w:color="auto" w:fill="C0C0C0"/>
            <w:vAlign w:val="center"/>
          </w:tcPr>
          <w:p w14:paraId="31E3283A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59" w:type="dxa"/>
            <w:vAlign w:val="center"/>
          </w:tcPr>
          <w:p w14:paraId="728B12AF" w14:textId="644A0171" w:rsidR="0051795F" w:rsidRPr="00E115FA" w:rsidRDefault="0051795F" w:rsidP="00C370C8">
            <w:pPr>
              <w:spacing w:line="24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0" w:type="dxa"/>
            <w:gridSpan w:val="8"/>
            <w:vAlign w:val="center"/>
          </w:tcPr>
          <w:p w14:paraId="5C58A6B4" w14:textId="62D01888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115FA" w:rsidRPr="00E115FA" w14:paraId="6F34C7E7" w14:textId="77777777" w:rsidTr="00C370C8">
        <w:trPr>
          <w:cantSplit/>
          <w:trHeight w:hRule="exact" w:val="420"/>
        </w:trPr>
        <w:tc>
          <w:tcPr>
            <w:tcW w:w="548" w:type="dxa"/>
            <w:vMerge/>
            <w:shd w:val="clear" w:color="auto" w:fill="C0C0C0"/>
            <w:vAlign w:val="center"/>
          </w:tcPr>
          <w:p w14:paraId="31D3916A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7" w:type="dxa"/>
            <w:gridSpan w:val="2"/>
            <w:shd w:val="pct20" w:color="000000" w:fill="FFFFFF"/>
            <w:vAlign w:val="center"/>
          </w:tcPr>
          <w:p w14:paraId="1C7E61B5" w14:textId="77777777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  <w:spacing w:val="210"/>
                <w:kern w:val="0"/>
              </w:rPr>
              <w:t>預金種</w:t>
            </w:r>
            <w:r w:rsidRPr="00E115FA">
              <w:rPr>
                <w:rFonts w:asciiTheme="minorEastAsia" w:eastAsiaTheme="minorEastAsia" w:hAnsiTheme="minorEastAsia" w:hint="eastAsia"/>
                <w:kern w:val="0"/>
              </w:rPr>
              <w:t>別</w:t>
            </w:r>
          </w:p>
        </w:tc>
        <w:tc>
          <w:tcPr>
            <w:tcW w:w="4252" w:type="dxa"/>
            <w:gridSpan w:val="7"/>
            <w:shd w:val="pct20" w:color="000000" w:fill="FFFFFF"/>
            <w:vAlign w:val="center"/>
          </w:tcPr>
          <w:p w14:paraId="37771A32" w14:textId="77777777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  <w:spacing w:val="210"/>
                <w:kern w:val="0"/>
              </w:rPr>
              <w:t>口座番</w:t>
            </w:r>
            <w:r w:rsidRPr="00E115FA">
              <w:rPr>
                <w:rFonts w:asciiTheme="minorEastAsia" w:eastAsiaTheme="minorEastAsia" w:hAnsiTheme="minorEastAsia" w:hint="eastAsia"/>
                <w:kern w:val="0"/>
              </w:rPr>
              <w:t>号</w:t>
            </w:r>
          </w:p>
        </w:tc>
      </w:tr>
      <w:tr w:rsidR="00E115FA" w:rsidRPr="00E115FA" w14:paraId="6C236A93" w14:textId="77777777" w:rsidTr="00C370C8">
        <w:trPr>
          <w:cantSplit/>
          <w:trHeight w:hRule="exact" w:val="630"/>
        </w:trPr>
        <w:tc>
          <w:tcPr>
            <w:tcW w:w="548" w:type="dxa"/>
            <w:vMerge/>
            <w:shd w:val="clear" w:color="auto" w:fill="C0C0C0"/>
            <w:vAlign w:val="center"/>
          </w:tcPr>
          <w:p w14:paraId="56E5DDA8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67" w:type="dxa"/>
            <w:gridSpan w:val="2"/>
            <w:vAlign w:val="center"/>
          </w:tcPr>
          <w:p w14:paraId="4B754FDF" w14:textId="03191639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7" w:type="dxa"/>
            <w:vAlign w:val="center"/>
          </w:tcPr>
          <w:p w14:paraId="6E85EFAE" w14:textId="76D00A2B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7" w:type="dxa"/>
            <w:vAlign w:val="center"/>
          </w:tcPr>
          <w:p w14:paraId="2348E5F7" w14:textId="26230AFC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8" w:type="dxa"/>
            <w:vAlign w:val="center"/>
          </w:tcPr>
          <w:p w14:paraId="3EAB0308" w14:textId="296926A9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7" w:type="dxa"/>
            <w:vAlign w:val="center"/>
          </w:tcPr>
          <w:p w14:paraId="41A01CA1" w14:textId="41FCF550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8" w:type="dxa"/>
            <w:vAlign w:val="center"/>
          </w:tcPr>
          <w:p w14:paraId="36771458" w14:textId="205BE8B0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7" w:type="dxa"/>
            <w:vAlign w:val="center"/>
          </w:tcPr>
          <w:p w14:paraId="1154553B" w14:textId="00FA6DA0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08" w:type="dxa"/>
            <w:vAlign w:val="center"/>
          </w:tcPr>
          <w:p w14:paraId="6B566311" w14:textId="224C43C1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115FA" w:rsidRPr="00E115FA" w14:paraId="42CCC140" w14:textId="77777777" w:rsidTr="00C370C8">
        <w:trPr>
          <w:cantSplit/>
          <w:trHeight w:hRule="exact" w:val="420"/>
        </w:trPr>
        <w:tc>
          <w:tcPr>
            <w:tcW w:w="548" w:type="dxa"/>
            <w:vMerge/>
            <w:shd w:val="clear" w:color="auto" w:fill="C0C0C0"/>
            <w:vAlign w:val="center"/>
          </w:tcPr>
          <w:p w14:paraId="25BC7CB8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9" w:type="dxa"/>
            <w:gridSpan w:val="9"/>
            <w:shd w:val="pct20" w:color="000000" w:fill="FFFFFF"/>
            <w:vAlign w:val="center"/>
          </w:tcPr>
          <w:p w14:paraId="4B09674D" w14:textId="77777777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</w:rPr>
              <w:t>口座名義（カタカナで記入してください）</w:t>
            </w:r>
          </w:p>
        </w:tc>
      </w:tr>
      <w:tr w:rsidR="00E115FA" w:rsidRPr="00E115FA" w14:paraId="063B10F7" w14:textId="77777777" w:rsidTr="00C370C8">
        <w:trPr>
          <w:cantSplit/>
          <w:trHeight w:hRule="exact" w:val="633"/>
        </w:trPr>
        <w:tc>
          <w:tcPr>
            <w:tcW w:w="548" w:type="dxa"/>
            <w:vMerge/>
            <w:shd w:val="clear" w:color="auto" w:fill="C0C0C0"/>
            <w:vAlign w:val="center"/>
          </w:tcPr>
          <w:p w14:paraId="441E8AA4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9" w:type="dxa"/>
            <w:gridSpan w:val="9"/>
            <w:vAlign w:val="center"/>
          </w:tcPr>
          <w:p w14:paraId="62B99FF9" w14:textId="74763B5B" w:rsidR="003A4B48" w:rsidRPr="00E115FA" w:rsidRDefault="003A4B48" w:rsidP="00C370C8">
            <w:pPr>
              <w:spacing w:line="24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230690B9" w14:textId="77777777" w:rsidR="0051795F" w:rsidRPr="00E115FA" w:rsidRDefault="0051795F" w:rsidP="00C370C8">
      <w:pPr>
        <w:spacing w:line="240" w:lineRule="auto"/>
        <w:rPr>
          <w:rFonts w:asciiTheme="minorEastAsia" w:eastAsiaTheme="minorEastAsia" w:hAnsiTheme="minorEastAsia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42"/>
        <w:gridCol w:w="729"/>
        <w:gridCol w:w="730"/>
        <w:gridCol w:w="729"/>
        <w:gridCol w:w="730"/>
        <w:gridCol w:w="729"/>
        <w:gridCol w:w="730"/>
        <w:gridCol w:w="729"/>
        <w:gridCol w:w="730"/>
        <w:gridCol w:w="729"/>
        <w:gridCol w:w="730"/>
        <w:gridCol w:w="730"/>
      </w:tblGrid>
      <w:tr w:rsidR="00E115FA" w:rsidRPr="00E115FA" w14:paraId="12B24028" w14:textId="77777777" w:rsidTr="00EA5789">
        <w:trPr>
          <w:cantSplit/>
          <w:trHeight w:hRule="exact" w:val="916"/>
        </w:trPr>
        <w:tc>
          <w:tcPr>
            <w:tcW w:w="1042" w:type="dxa"/>
            <w:shd w:val="pct20" w:color="000000" w:fill="FFFFFF"/>
            <w:vAlign w:val="center"/>
          </w:tcPr>
          <w:p w14:paraId="159763B1" w14:textId="77777777" w:rsidR="00F601E4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</w:rPr>
              <w:t>請求</w:t>
            </w:r>
          </w:p>
          <w:p w14:paraId="4DEADD80" w14:textId="29FE2327" w:rsidR="0051795F" w:rsidRPr="00E115FA" w:rsidRDefault="00320AAC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  <w:r w:rsidRPr="00E115FA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729" w:type="dxa"/>
            <w:tcBorders>
              <w:right w:val="dashed" w:sz="6" w:space="0" w:color="auto"/>
            </w:tcBorders>
          </w:tcPr>
          <w:p w14:paraId="46405E9A" w14:textId="77777777" w:rsidR="0051795F" w:rsidRPr="00E115FA" w:rsidRDefault="0051795F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dashed" w:sz="6" w:space="0" w:color="auto"/>
              <w:right w:val="single" w:sz="4" w:space="0" w:color="auto"/>
            </w:tcBorders>
          </w:tcPr>
          <w:p w14:paraId="2E7A1163" w14:textId="77777777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dashed" w:sz="6" w:space="0" w:color="auto"/>
            </w:tcBorders>
          </w:tcPr>
          <w:p w14:paraId="1BF9DBD5" w14:textId="77777777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dashed" w:sz="6" w:space="0" w:color="auto"/>
              <w:right w:val="dashed" w:sz="6" w:space="0" w:color="auto"/>
            </w:tcBorders>
          </w:tcPr>
          <w:p w14:paraId="5B733E30" w14:textId="77777777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9" w:type="dxa"/>
            <w:tcBorders>
              <w:left w:val="dashed" w:sz="6" w:space="0" w:color="auto"/>
              <w:right w:val="single" w:sz="4" w:space="0" w:color="auto"/>
            </w:tcBorders>
          </w:tcPr>
          <w:p w14:paraId="6F25A009" w14:textId="77777777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single" w:sz="4" w:space="0" w:color="auto"/>
              <w:right w:val="dashed" w:sz="6" w:space="0" w:color="auto"/>
            </w:tcBorders>
          </w:tcPr>
          <w:p w14:paraId="117968FE" w14:textId="0BAE37A1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9" w:type="dxa"/>
            <w:tcBorders>
              <w:left w:val="dashed" w:sz="6" w:space="0" w:color="auto"/>
              <w:right w:val="dashed" w:sz="6" w:space="0" w:color="auto"/>
            </w:tcBorders>
          </w:tcPr>
          <w:p w14:paraId="79BD8527" w14:textId="3598D7F5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dashed" w:sz="6" w:space="0" w:color="auto"/>
              <w:right w:val="single" w:sz="4" w:space="0" w:color="auto"/>
            </w:tcBorders>
          </w:tcPr>
          <w:p w14:paraId="76AA21CD" w14:textId="43A19BE2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dashed" w:sz="6" w:space="0" w:color="auto"/>
            </w:tcBorders>
          </w:tcPr>
          <w:p w14:paraId="77DFA064" w14:textId="7934D6C1" w:rsidR="00A737B3" w:rsidRPr="00E115FA" w:rsidRDefault="00A737B3" w:rsidP="00C370C8">
            <w:pPr>
              <w:spacing w:line="240" w:lineRule="auto"/>
              <w:ind w:right="24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dashed" w:sz="6" w:space="0" w:color="auto"/>
              <w:right w:val="dashed" w:sz="6" w:space="0" w:color="auto"/>
            </w:tcBorders>
          </w:tcPr>
          <w:p w14:paraId="59192452" w14:textId="7B1F9BA0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30" w:type="dxa"/>
            <w:tcBorders>
              <w:left w:val="dashed" w:sz="6" w:space="0" w:color="auto"/>
            </w:tcBorders>
          </w:tcPr>
          <w:p w14:paraId="349351B4" w14:textId="06A25086" w:rsidR="00A737B3" w:rsidRPr="00E115FA" w:rsidRDefault="00A737B3" w:rsidP="00C370C8">
            <w:pPr>
              <w:spacing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5B54093C" w14:textId="37823D51" w:rsidR="00320AAC" w:rsidRPr="00E115FA" w:rsidRDefault="00320AAC" w:rsidP="00C370C8">
      <w:pPr>
        <w:spacing w:before="105" w:line="240" w:lineRule="auto"/>
        <w:rPr>
          <w:rFonts w:asciiTheme="minorEastAsia" w:eastAsiaTheme="minorEastAsia" w:hAnsiTheme="minorEastAsia"/>
          <w:kern w:val="0"/>
        </w:rPr>
      </w:pPr>
      <w:r w:rsidRPr="00E115FA">
        <w:rPr>
          <w:rFonts w:asciiTheme="minorEastAsia" w:eastAsiaTheme="minorEastAsia" w:hAnsiTheme="minorEastAsia" w:hint="eastAsia"/>
        </w:rPr>
        <w:t xml:space="preserve">　備考</w:t>
      </w:r>
    </w:p>
    <w:p w14:paraId="41F3204F" w14:textId="77777777" w:rsidR="0051795F" w:rsidRPr="00E115FA" w:rsidRDefault="00320AAC" w:rsidP="00C370C8">
      <w:pPr>
        <w:spacing w:before="105" w:line="240" w:lineRule="auto"/>
        <w:ind w:firstLineChars="200" w:firstLine="490"/>
        <w:rPr>
          <w:rFonts w:asciiTheme="minorEastAsia" w:eastAsiaTheme="minorEastAsia" w:hAnsiTheme="minorEastAsia"/>
        </w:rPr>
      </w:pPr>
      <w:r w:rsidRPr="00E115FA">
        <w:rPr>
          <w:rFonts w:asciiTheme="minorEastAsia" w:eastAsiaTheme="minorEastAsia" w:hAnsiTheme="minorEastAsia" w:hint="eastAsia"/>
          <w:kern w:val="0"/>
        </w:rPr>
        <w:t xml:space="preserve">１　</w:t>
      </w:r>
      <w:r w:rsidRPr="00E115FA">
        <w:rPr>
          <w:rFonts w:asciiTheme="minorEastAsia" w:eastAsiaTheme="minorEastAsia" w:hAnsiTheme="minorEastAsia" w:hint="eastAsia"/>
        </w:rPr>
        <w:t>金額の頭に￥をつけること。</w:t>
      </w:r>
    </w:p>
    <w:p w14:paraId="41F1A47F" w14:textId="6558CE84" w:rsidR="0051795F" w:rsidRPr="00E115FA" w:rsidRDefault="00320AAC" w:rsidP="00C370C8">
      <w:pPr>
        <w:pStyle w:val="a3"/>
        <w:tabs>
          <w:tab w:val="clear" w:pos="4252"/>
          <w:tab w:val="clear" w:pos="8504"/>
        </w:tabs>
        <w:spacing w:line="240" w:lineRule="auto"/>
        <w:rPr>
          <w:rFonts w:asciiTheme="minorEastAsia" w:eastAsiaTheme="minorEastAsia" w:hAnsiTheme="minorEastAsia"/>
        </w:rPr>
      </w:pPr>
      <w:r w:rsidRPr="00E115FA">
        <w:rPr>
          <w:rFonts w:asciiTheme="minorEastAsia" w:eastAsiaTheme="minorEastAsia" w:hAnsiTheme="minorEastAsia" w:hint="eastAsia"/>
        </w:rPr>
        <w:t xml:space="preserve">　　２　請求金額の改ざん又は訂正をしてはならない。</w:t>
      </w:r>
    </w:p>
    <w:p w14:paraId="6E407CB7" w14:textId="77777777" w:rsidR="0051795F" w:rsidRPr="00E115FA" w:rsidRDefault="0051795F" w:rsidP="00C370C8">
      <w:pPr>
        <w:spacing w:line="240" w:lineRule="auto"/>
        <w:rPr>
          <w:rFonts w:asciiTheme="minorEastAsia" w:eastAsiaTheme="minorEastAsia" w:hAnsiTheme="minorEastAsia"/>
          <w:u w:val="single"/>
        </w:rPr>
      </w:pPr>
    </w:p>
    <w:sectPr w:rsidR="0051795F" w:rsidRPr="00E115FA" w:rsidSect="00C370C8">
      <w:type w:val="continuous"/>
      <w:pgSz w:w="11906" w:h="16838" w:code="9"/>
      <w:pgMar w:top="1701" w:right="1418" w:bottom="1134" w:left="1418" w:header="851" w:footer="567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EB3C6" w14:textId="77777777" w:rsidR="007B75BD" w:rsidRDefault="007B75BD">
      <w:r>
        <w:separator/>
      </w:r>
    </w:p>
  </w:endnote>
  <w:endnote w:type="continuationSeparator" w:id="0">
    <w:p w14:paraId="567BECC5" w14:textId="77777777" w:rsidR="007B75BD" w:rsidRDefault="007B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67B" w14:textId="77777777" w:rsidR="007B75BD" w:rsidRDefault="007B75BD">
      <w:r>
        <w:separator/>
      </w:r>
    </w:p>
  </w:footnote>
  <w:footnote w:type="continuationSeparator" w:id="0">
    <w:p w14:paraId="2A4CB265" w14:textId="77777777" w:rsidR="007B75BD" w:rsidRDefault="007B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45"/>
  <w:drawingGridVerticalSpacing w:val="233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1795F"/>
    <w:rsid w:val="00065B8B"/>
    <w:rsid w:val="000807B7"/>
    <w:rsid w:val="000C07EB"/>
    <w:rsid w:val="00184B7A"/>
    <w:rsid w:val="001D4EFC"/>
    <w:rsid w:val="002265AF"/>
    <w:rsid w:val="002A28B9"/>
    <w:rsid w:val="002B3D40"/>
    <w:rsid w:val="002F3975"/>
    <w:rsid w:val="00320AAC"/>
    <w:rsid w:val="003246CF"/>
    <w:rsid w:val="00353D21"/>
    <w:rsid w:val="0037247D"/>
    <w:rsid w:val="003A4B48"/>
    <w:rsid w:val="00420AF6"/>
    <w:rsid w:val="004210E2"/>
    <w:rsid w:val="00444C49"/>
    <w:rsid w:val="00465B9A"/>
    <w:rsid w:val="004A6C53"/>
    <w:rsid w:val="005170DA"/>
    <w:rsid w:val="0051795F"/>
    <w:rsid w:val="005450CC"/>
    <w:rsid w:val="00563C17"/>
    <w:rsid w:val="005658AA"/>
    <w:rsid w:val="005764F2"/>
    <w:rsid w:val="005F5082"/>
    <w:rsid w:val="006378EE"/>
    <w:rsid w:val="00655E8F"/>
    <w:rsid w:val="006A783E"/>
    <w:rsid w:val="006B0318"/>
    <w:rsid w:val="006F7EDF"/>
    <w:rsid w:val="007425DE"/>
    <w:rsid w:val="007967DF"/>
    <w:rsid w:val="007B75BD"/>
    <w:rsid w:val="00813EC1"/>
    <w:rsid w:val="00854CEE"/>
    <w:rsid w:val="00927FBE"/>
    <w:rsid w:val="009351BD"/>
    <w:rsid w:val="009554EB"/>
    <w:rsid w:val="00993F84"/>
    <w:rsid w:val="009C412B"/>
    <w:rsid w:val="009D374D"/>
    <w:rsid w:val="009D5DBA"/>
    <w:rsid w:val="00A737B3"/>
    <w:rsid w:val="00A84BA7"/>
    <w:rsid w:val="00AF7AB6"/>
    <w:rsid w:val="00B04AC6"/>
    <w:rsid w:val="00B61AE9"/>
    <w:rsid w:val="00BD48F8"/>
    <w:rsid w:val="00C13F47"/>
    <w:rsid w:val="00C370C8"/>
    <w:rsid w:val="00C7712A"/>
    <w:rsid w:val="00CA63D2"/>
    <w:rsid w:val="00D00A8E"/>
    <w:rsid w:val="00DC1F70"/>
    <w:rsid w:val="00DC2B7A"/>
    <w:rsid w:val="00DF03F6"/>
    <w:rsid w:val="00E115FA"/>
    <w:rsid w:val="00E63259"/>
    <w:rsid w:val="00EA5789"/>
    <w:rsid w:val="00EC4B45"/>
    <w:rsid w:val="00F1568A"/>
    <w:rsid w:val="00F51D94"/>
    <w:rsid w:val="00F601E4"/>
    <w:rsid w:val="00FA33F6"/>
    <w:rsid w:val="00FC3606"/>
    <w:rsid w:val="00FD5D40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D2975"/>
  <w14:defaultImageDpi w14:val="0"/>
  <w15:docId w15:val="{0E7BCB13-ED6B-4A16-9AED-FECEDB3A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0C8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23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pc14</dc:creator>
  <cp:keywords/>
  <dc:description/>
  <cp:lastModifiedBy>07H254L</cp:lastModifiedBy>
  <cp:revision>14</cp:revision>
  <cp:lastPrinted>2025-12-22T05:07:00Z</cp:lastPrinted>
  <dcterms:created xsi:type="dcterms:W3CDTF">2025-12-22T05:09:00Z</dcterms:created>
  <dcterms:modified xsi:type="dcterms:W3CDTF">2026-06-08T00:14:00Z</dcterms:modified>
</cp:coreProperties>
</file>